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F71A3" w14:textId="77777777" w:rsidR="00911013" w:rsidRDefault="00000000">
      <w:pPr>
        <w:snapToGrid w:val="0"/>
        <w:spacing w:line="420" w:lineRule="exact"/>
      </w:pPr>
      <w:r>
        <w:rPr>
          <w:rFonts w:ascii="標楷體" w:eastAsia="標楷體" w:hAnsi="標楷體" w:cs="標楷體"/>
          <w:b/>
          <w:sz w:val="28"/>
          <w:szCs w:val="28"/>
        </w:rPr>
        <w:t>(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學校名稱</w:t>
      </w:r>
      <w:r>
        <w:rPr>
          <w:rFonts w:ascii="標楷體" w:eastAsia="標楷體" w:hAnsi="標楷體" w:cs="標楷體"/>
          <w:b/>
          <w:sz w:val="28"/>
          <w:szCs w:val="28"/>
        </w:rPr>
        <w:t>)申請臺南市清寒優秀學生獎學金總表</w:t>
      </w:r>
      <w:r>
        <w:rPr>
          <w:rFonts w:ascii="標楷體" w:eastAsia="標楷體" w:hAnsi="標楷體" w:cs="標楷體"/>
          <w:sz w:val="28"/>
          <w:szCs w:val="28"/>
        </w:rPr>
        <w:t>(請依學業成績高低排序)</w:t>
      </w:r>
    </w:p>
    <w:p w14:paraId="3947472B" w14:textId="77777777" w:rsidR="00911013" w:rsidRDefault="00000000">
      <w:pPr>
        <w:snapToGrid w:val="0"/>
        <w:spacing w:line="420" w:lineRule="exact"/>
      </w:pPr>
      <w:r>
        <w:rPr>
          <w:rFonts w:ascii="標楷體" w:eastAsia="標楷體" w:hAnsi="標楷體" w:cs="標楷體"/>
          <w:sz w:val="28"/>
          <w:szCs w:val="28"/>
        </w:rPr>
        <w:t>一、申請組別：</w:t>
      </w:r>
    </w:p>
    <w:p w14:paraId="7E820500" w14:textId="77777777" w:rsidR="00911013" w:rsidRDefault="00000000">
      <w:pPr>
        <w:pStyle w:val="Web"/>
        <w:snapToGrid w:val="0"/>
        <w:spacing w:before="0" w:after="0" w:line="400" w:lineRule="exact"/>
        <w:ind w:left="280" w:hanging="28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□高級中等學校及五年制專科學校一至三年級組</w:t>
      </w:r>
    </w:p>
    <w:p w14:paraId="5D06BCAC" w14:textId="77777777" w:rsidR="00911013" w:rsidRDefault="00000000">
      <w:pPr>
        <w:pStyle w:val="Web"/>
        <w:snapToGrid w:val="0"/>
        <w:spacing w:before="0" w:after="0" w:line="400" w:lineRule="exact"/>
        <w:ind w:left="280" w:hanging="28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□大學校院及專科學校(含五年制專科學校四、五年級)組</w:t>
      </w:r>
    </w:p>
    <w:p w14:paraId="6680ED12" w14:textId="77777777" w:rsidR="00911013" w:rsidRDefault="00000000">
      <w:pPr>
        <w:pStyle w:val="Web"/>
        <w:snapToGrid w:val="0"/>
        <w:spacing w:before="0" w:after="0" w:line="400" w:lineRule="exact"/>
        <w:ind w:left="280" w:hanging="28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二、學生總表：</w:t>
      </w:r>
    </w:p>
    <w:tbl>
      <w:tblPr>
        <w:tblW w:w="107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850"/>
        <w:gridCol w:w="1276"/>
        <w:gridCol w:w="709"/>
        <w:gridCol w:w="1559"/>
        <w:gridCol w:w="2268"/>
        <w:gridCol w:w="2699"/>
      </w:tblGrid>
      <w:tr w:rsidR="00911013" w14:paraId="0D2B0E65" w14:textId="77777777">
        <w:tblPrEx>
          <w:tblCellMar>
            <w:top w:w="0" w:type="dxa"/>
            <w:bottom w:w="0" w:type="dxa"/>
          </w:tblCellMar>
        </w:tblPrEx>
        <w:trPr>
          <w:cantSplit/>
          <w:trHeight w:val="1146"/>
          <w:tblHeader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3BC87" w14:textId="77777777" w:rsidR="00911013" w:rsidRDefault="00000000">
            <w:pPr>
              <w:pStyle w:val="Web"/>
              <w:spacing w:before="0" w:after="0"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483F3" w14:textId="77777777" w:rsidR="00911013" w:rsidRDefault="00000000">
            <w:pPr>
              <w:pStyle w:val="Web"/>
              <w:spacing w:before="0" w:after="0"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6D353" w14:textId="77777777" w:rsidR="00911013" w:rsidRDefault="00000000">
            <w:pPr>
              <w:pStyle w:val="Web"/>
              <w:spacing w:before="0" w:after="0"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科系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5ED05" w14:textId="77777777" w:rsidR="00911013" w:rsidRDefault="00000000">
            <w:pPr>
              <w:pStyle w:val="Web"/>
              <w:spacing w:before="0" w:after="0"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年級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2B8CC" w14:textId="77777777" w:rsidR="00911013" w:rsidRDefault="00000000">
            <w:pPr>
              <w:pStyle w:val="Web"/>
              <w:spacing w:before="0" w:after="0" w:line="3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學業成績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A85E2D" w14:textId="77777777" w:rsidR="00911013" w:rsidRDefault="00000000">
            <w:pPr>
              <w:pStyle w:val="Web"/>
              <w:snapToGrid w:val="0"/>
              <w:spacing w:before="0" w:after="0" w:line="280" w:lineRule="exact"/>
              <w:jc w:val="center"/>
              <w:rPr>
                <w:rFonts w:ascii="標楷體" w:eastAsia="標楷體" w:hAnsi="標楷體" w:cs="標楷體"/>
                <w:b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32"/>
                <w:szCs w:val="32"/>
              </w:rPr>
              <w:t>檢核應繳證件</w:t>
            </w:r>
          </w:p>
          <w:p w14:paraId="7531A5AF" w14:textId="77777777" w:rsidR="00911013" w:rsidRDefault="00000000">
            <w:pPr>
              <w:pStyle w:val="Web"/>
              <w:snapToGrid w:val="0"/>
              <w:spacing w:before="0" w:after="0" w:line="280" w:lineRule="exact"/>
              <w:jc w:val="center"/>
            </w:pPr>
            <w:r>
              <w:rPr>
                <w:rFonts w:ascii="標楷體" w:eastAsia="標楷體" w:hAnsi="標楷體" w:cs="標楷體"/>
                <w:color w:val="FF0000"/>
              </w:rPr>
              <w:t>(請審查人核實勾選)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E1367" w14:textId="77777777" w:rsidR="00911013" w:rsidRDefault="00000000">
            <w:pPr>
              <w:pStyle w:val="Web"/>
              <w:snapToGrid w:val="0"/>
              <w:spacing w:before="0" w:after="0" w:line="280" w:lineRule="exact"/>
              <w:jc w:val="center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清寒身分【低(中低)收入戶或特殊境遇家庭，須持有區公所開立證明或公文，其餘須附國稅局開立最近一年度綜合所得稅各類所得資料清單】</w:t>
            </w:r>
          </w:p>
        </w:tc>
      </w:tr>
      <w:tr w:rsidR="00911013" w14:paraId="6865051A" w14:textId="77777777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3E01B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9341E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213D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4FFCB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5F866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E718E0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□申請書</w:t>
            </w:r>
          </w:p>
          <w:p w14:paraId="6DB22F93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□前一學期成績證明書</w:t>
            </w:r>
          </w:p>
          <w:p w14:paraId="67D81EF3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□獎懲紀錄及出勤紀錄</w:t>
            </w:r>
          </w:p>
          <w:p w14:paraId="6928368D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□在學證明書或學生證影印本</w:t>
            </w:r>
          </w:p>
          <w:p w14:paraId="46C1BD1A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□清寒身分證明影本</w:t>
            </w:r>
          </w:p>
          <w:p w14:paraId="11806E48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□戶口名簿或戶籍謄本(須含申請人完整記事)影本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37FD9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□經區公所審定低收入戶</w:t>
            </w:r>
          </w:p>
          <w:p w14:paraId="121C6A72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□經區公所審定中低收入戶</w:t>
            </w:r>
          </w:p>
          <w:p w14:paraId="672C5D3F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□經區公所審定特殊境遇家庭</w:t>
            </w:r>
          </w:p>
          <w:p w14:paraId="2C021ED1" w14:textId="77777777" w:rsidR="00911013" w:rsidRDefault="00000000">
            <w:pPr>
              <w:pStyle w:val="Web"/>
              <w:snapToGrid w:val="0"/>
              <w:spacing w:before="0" w:after="0" w:line="340" w:lineRule="exact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</w:rPr>
              <w:t>家庭年所得50萬元以下</w:t>
            </w:r>
          </w:p>
        </w:tc>
      </w:tr>
      <w:tr w:rsidR="00911013" w14:paraId="44819CA7" w14:textId="77777777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193BC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D4C3E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2C228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F7E5B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F2C6B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47EA07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□申請書</w:t>
            </w:r>
          </w:p>
          <w:p w14:paraId="2FE9CA43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□前一學期成績證明書</w:t>
            </w:r>
          </w:p>
          <w:p w14:paraId="37013D43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□獎懲紀錄及出勤紀錄</w:t>
            </w:r>
          </w:p>
          <w:p w14:paraId="459813C6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□在學證明書或學生證影印本</w:t>
            </w:r>
          </w:p>
          <w:p w14:paraId="763B6400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□清寒身分證明影本</w:t>
            </w:r>
          </w:p>
          <w:p w14:paraId="5F78425E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□戶口名簿或戶籍謄本(須含申請人完整記事)影本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6FF6B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□經區公所審定低收入戶</w:t>
            </w:r>
          </w:p>
          <w:p w14:paraId="72D17B98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□經區公所審定中低收入戶</w:t>
            </w:r>
          </w:p>
          <w:p w14:paraId="697F5A3F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□經區公所審定特殊境遇家庭</w:t>
            </w:r>
          </w:p>
          <w:p w14:paraId="55B60F9B" w14:textId="77777777" w:rsidR="00911013" w:rsidRDefault="00000000">
            <w:pPr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□家庭年所得50萬元以下</w:t>
            </w:r>
          </w:p>
        </w:tc>
      </w:tr>
      <w:tr w:rsidR="00911013" w14:paraId="53E29C05" w14:textId="77777777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3895C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96E54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A7989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561B3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1DD35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8FF12E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□申請書</w:t>
            </w:r>
          </w:p>
          <w:p w14:paraId="44242AA8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□前一學期成績證明書</w:t>
            </w:r>
          </w:p>
          <w:p w14:paraId="3A854AAB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□獎懲紀錄及出勤紀錄</w:t>
            </w:r>
          </w:p>
          <w:p w14:paraId="268E6195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□在學證明書或學生證影印本</w:t>
            </w:r>
          </w:p>
          <w:p w14:paraId="3F425457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□清寒身分證明影本</w:t>
            </w:r>
          </w:p>
          <w:p w14:paraId="6EAA64D2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□戶口名簿或戶籍謄本(須含申請人完整記事)影本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AB69D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□經區公所審定低收入戶</w:t>
            </w:r>
          </w:p>
          <w:p w14:paraId="5C6C7548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□經區公所審定中低收入戶</w:t>
            </w:r>
          </w:p>
          <w:p w14:paraId="47DC399A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□經區公所審定特殊境遇家庭</w:t>
            </w:r>
          </w:p>
          <w:p w14:paraId="669A98BE" w14:textId="77777777" w:rsidR="00911013" w:rsidRDefault="00000000">
            <w:pPr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□家庭年所得50萬元以下</w:t>
            </w:r>
          </w:p>
        </w:tc>
      </w:tr>
    </w:tbl>
    <w:p w14:paraId="37885458" w14:textId="77777777" w:rsidR="00911013" w:rsidRDefault="00000000">
      <w:pPr>
        <w:rPr>
          <w:rFonts w:ascii="標楷體" w:eastAsia="標楷體" w:hAnsi="標楷體"/>
          <w:sz w:val="28"/>
          <w:szCs w:val="28"/>
        </w:rPr>
        <w:sectPr w:rsidR="00911013">
          <w:footerReference w:type="default" r:id="rId6"/>
          <w:pgSz w:w="11906" w:h="16838"/>
          <w:pgMar w:top="906" w:right="851" w:bottom="851" w:left="1134" w:header="850" w:footer="720" w:gutter="0"/>
          <w:cols w:space="720"/>
          <w:docGrid w:type="lines" w:linePitch="1090"/>
        </w:sectPr>
      </w:pPr>
      <w:r>
        <w:rPr>
          <w:rFonts w:ascii="標楷體" w:eastAsia="標楷體" w:hAnsi="標楷體"/>
          <w:sz w:val="28"/>
          <w:szCs w:val="28"/>
        </w:rPr>
        <w:t xml:space="preserve">承辦人員：                           單位主管：                </w:t>
      </w:r>
    </w:p>
    <w:p w14:paraId="0418765C" w14:textId="77777777" w:rsidR="00911013" w:rsidRDefault="00000000">
      <w:pPr>
        <w:snapToGrid w:val="0"/>
        <w:spacing w:line="420" w:lineRule="exact"/>
      </w:pPr>
      <w:r>
        <w:rPr>
          <w:rFonts w:ascii="標楷體" w:eastAsia="標楷體" w:hAnsi="標楷體" w:cs="標楷體"/>
          <w:b/>
          <w:sz w:val="28"/>
          <w:szCs w:val="28"/>
        </w:rPr>
        <w:lastRenderedPageBreak/>
        <w:t>(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學校名稱</w:t>
      </w:r>
      <w:r>
        <w:rPr>
          <w:rFonts w:ascii="標楷體" w:eastAsia="標楷體" w:hAnsi="標楷體" w:cs="標楷體"/>
          <w:b/>
          <w:sz w:val="28"/>
          <w:szCs w:val="28"/>
        </w:rPr>
        <w:t>)申請臺南市清寒優秀學生獎學金總表</w:t>
      </w:r>
      <w:r>
        <w:rPr>
          <w:rFonts w:ascii="標楷體" w:eastAsia="標楷體" w:hAnsi="標楷體" w:cs="標楷體"/>
          <w:sz w:val="28"/>
          <w:szCs w:val="28"/>
        </w:rPr>
        <w:t>(請依學業成績高低排序)</w:t>
      </w:r>
    </w:p>
    <w:p w14:paraId="3981585A" w14:textId="77777777" w:rsidR="00911013" w:rsidRDefault="00000000">
      <w:pPr>
        <w:snapToGrid w:val="0"/>
        <w:spacing w:line="420" w:lineRule="exact"/>
      </w:pPr>
      <w:r>
        <w:rPr>
          <w:rFonts w:ascii="標楷體" w:eastAsia="標楷體" w:hAnsi="標楷體" w:cs="標楷體"/>
          <w:sz w:val="28"/>
          <w:szCs w:val="28"/>
        </w:rPr>
        <w:t>一、申請組別：</w:t>
      </w:r>
    </w:p>
    <w:p w14:paraId="32273FA0" w14:textId="77777777" w:rsidR="00911013" w:rsidRDefault="00000000">
      <w:pPr>
        <w:pStyle w:val="Web"/>
        <w:snapToGrid w:val="0"/>
        <w:spacing w:before="0" w:after="0" w:line="400" w:lineRule="exact"/>
        <w:ind w:left="280" w:hanging="28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□高級中等學校及五年制專科學校一至三年級組</w:t>
      </w:r>
    </w:p>
    <w:p w14:paraId="26C0A92E" w14:textId="77777777" w:rsidR="00911013" w:rsidRDefault="00000000">
      <w:pPr>
        <w:pStyle w:val="Web"/>
        <w:snapToGrid w:val="0"/>
        <w:spacing w:before="0" w:after="0" w:line="400" w:lineRule="exact"/>
        <w:ind w:left="280" w:hanging="28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□大學校院及專科學校(含五年制專科學校四、五年級)組</w:t>
      </w:r>
    </w:p>
    <w:p w14:paraId="48270B33" w14:textId="77777777" w:rsidR="00911013" w:rsidRDefault="00000000">
      <w:pPr>
        <w:pStyle w:val="Web"/>
        <w:snapToGrid w:val="0"/>
        <w:spacing w:before="0" w:after="0" w:line="400" w:lineRule="exact"/>
        <w:ind w:left="280" w:hanging="28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二、學生總表：</w:t>
      </w:r>
    </w:p>
    <w:tbl>
      <w:tblPr>
        <w:tblW w:w="107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850"/>
        <w:gridCol w:w="1276"/>
        <w:gridCol w:w="709"/>
        <w:gridCol w:w="1559"/>
        <w:gridCol w:w="2268"/>
        <w:gridCol w:w="2699"/>
      </w:tblGrid>
      <w:tr w:rsidR="00911013" w14:paraId="361AD204" w14:textId="77777777">
        <w:tblPrEx>
          <w:tblCellMar>
            <w:top w:w="0" w:type="dxa"/>
            <w:bottom w:w="0" w:type="dxa"/>
          </w:tblCellMar>
        </w:tblPrEx>
        <w:trPr>
          <w:cantSplit/>
          <w:trHeight w:val="1146"/>
          <w:tblHeader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573EE" w14:textId="77777777" w:rsidR="00911013" w:rsidRDefault="00000000">
            <w:pPr>
              <w:pStyle w:val="Web"/>
              <w:spacing w:before="0" w:after="0"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D211E" w14:textId="77777777" w:rsidR="00911013" w:rsidRDefault="00000000">
            <w:pPr>
              <w:pStyle w:val="Web"/>
              <w:spacing w:before="0" w:after="0"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C4375" w14:textId="77777777" w:rsidR="00911013" w:rsidRDefault="00000000">
            <w:pPr>
              <w:pStyle w:val="Web"/>
              <w:spacing w:before="0" w:after="0"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科系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4A4E3" w14:textId="77777777" w:rsidR="00911013" w:rsidRDefault="00000000">
            <w:pPr>
              <w:pStyle w:val="Web"/>
              <w:spacing w:before="0" w:after="0"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年級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679F2" w14:textId="77777777" w:rsidR="00911013" w:rsidRDefault="00000000">
            <w:pPr>
              <w:pStyle w:val="Web"/>
              <w:spacing w:before="0" w:after="0" w:line="3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學業成績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711ED2" w14:textId="77777777" w:rsidR="00911013" w:rsidRDefault="00000000">
            <w:pPr>
              <w:pStyle w:val="Web"/>
              <w:snapToGrid w:val="0"/>
              <w:spacing w:before="0" w:after="0" w:line="280" w:lineRule="exact"/>
              <w:jc w:val="center"/>
              <w:rPr>
                <w:rFonts w:ascii="標楷體" w:eastAsia="標楷體" w:hAnsi="標楷體" w:cs="標楷體"/>
                <w:b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32"/>
                <w:szCs w:val="32"/>
              </w:rPr>
              <w:t>檢核應繳證件</w:t>
            </w:r>
          </w:p>
          <w:p w14:paraId="69B812F6" w14:textId="77777777" w:rsidR="00911013" w:rsidRDefault="00000000">
            <w:pPr>
              <w:pStyle w:val="Web"/>
              <w:snapToGrid w:val="0"/>
              <w:spacing w:before="0" w:after="0" w:line="280" w:lineRule="exact"/>
              <w:jc w:val="center"/>
            </w:pPr>
            <w:r>
              <w:rPr>
                <w:rFonts w:ascii="標楷體" w:eastAsia="標楷體" w:hAnsi="標楷體" w:cs="標楷體"/>
                <w:color w:val="FF0000"/>
              </w:rPr>
              <w:t>(請審查人核實勾選)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C5BCE" w14:textId="77777777" w:rsidR="00911013" w:rsidRDefault="00000000">
            <w:pPr>
              <w:pStyle w:val="Web"/>
              <w:snapToGrid w:val="0"/>
              <w:spacing w:before="0" w:after="0" w:line="280" w:lineRule="exact"/>
              <w:jc w:val="center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清寒身分【低(中低)收入戶或特殊境遇家庭，須持有區公所開立證明或公文，其餘須附國稅局開立最近一年度綜合所得稅各類所得資料清單】</w:t>
            </w:r>
          </w:p>
        </w:tc>
      </w:tr>
      <w:tr w:rsidR="00911013" w14:paraId="35152E5F" w14:textId="77777777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7B7AC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E219E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C85F6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C06DC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FED41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BDAD75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□申請書</w:t>
            </w:r>
          </w:p>
          <w:p w14:paraId="0FB428FD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□前一學期成績證明書</w:t>
            </w:r>
          </w:p>
          <w:p w14:paraId="0D953054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□獎懲紀錄及出勤紀錄</w:t>
            </w:r>
          </w:p>
          <w:p w14:paraId="2F6BC5C2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□在學證明書或學生證影印本</w:t>
            </w:r>
          </w:p>
          <w:p w14:paraId="548E62A4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□清寒身分證明影本</w:t>
            </w:r>
          </w:p>
          <w:p w14:paraId="756B0C22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□戶口名簿或戶籍謄本(須含申請人完整記事)影本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D7D66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□經區公所審定低收入戶</w:t>
            </w:r>
          </w:p>
          <w:p w14:paraId="4E806E12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□經區公所審定中低收入戶</w:t>
            </w:r>
          </w:p>
          <w:p w14:paraId="300B9556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□經區公所審定特殊境遇家庭</w:t>
            </w:r>
          </w:p>
          <w:p w14:paraId="476CD431" w14:textId="77777777" w:rsidR="00911013" w:rsidRDefault="00000000">
            <w:pPr>
              <w:pStyle w:val="Web"/>
              <w:snapToGrid w:val="0"/>
              <w:spacing w:before="0" w:after="0" w:line="340" w:lineRule="exact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</w:rPr>
              <w:t>家庭年所得50萬元以下</w:t>
            </w:r>
          </w:p>
        </w:tc>
      </w:tr>
      <w:tr w:rsidR="00911013" w14:paraId="58039D99" w14:textId="77777777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0D2CC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39F3F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C10423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87ACB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BB3E9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D1B648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□申請書</w:t>
            </w:r>
          </w:p>
          <w:p w14:paraId="654AAA51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□前一學期成績證明書</w:t>
            </w:r>
          </w:p>
          <w:p w14:paraId="7C74CE2D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□獎懲紀錄及出勤紀錄</w:t>
            </w:r>
          </w:p>
          <w:p w14:paraId="281682A5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□在學證明書或學生證影印本</w:t>
            </w:r>
          </w:p>
          <w:p w14:paraId="029EB5CF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□清寒身分證明影本</w:t>
            </w:r>
          </w:p>
          <w:p w14:paraId="1DB16CB7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□戶口名簿或戶籍謄本(須含申請人完整記事)影本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469E5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□經區公所審定低收入戶</w:t>
            </w:r>
          </w:p>
          <w:p w14:paraId="507F56A0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□經區公所審定中低收入戶</w:t>
            </w:r>
          </w:p>
          <w:p w14:paraId="402B0933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□經區公所審定特殊境遇家庭</w:t>
            </w:r>
          </w:p>
          <w:p w14:paraId="4E0CB188" w14:textId="77777777" w:rsidR="00911013" w:rsidRDefault="00000000">
            <w:pPr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□家庭年所得50萬元以下</w:t>
            </w:r>
          </w:p>
        </w:tc>
      </w:tr>
      <w:tr w:rsidR="00911013" w14:paraId="7E499DE6" w14:textId="77777777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C1E5B4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5EC2E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2669F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7A74B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9D7AB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B3726C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□申請書</w:t>
            </w:r>
          </w:p>
          <w:p w14:paraId="70394EA8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□前一學期成績證明書</w:t>
            </w:r>
          </w:p>
          <w:p w14:paraId="618B706D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□獎懲紀錄及出勤紀錄</w:t>
            </w:r>
          </w:p>
          <w:p w14:paraId="3D64E6EE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□在學證明書或學生證影印本</w:t>
            </w:r>
          </w:p>
          <w:p w14:paraId="62FC106D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□清寒身分證明影本</w:t>
            </w:r>
          </w:p>
          <w:p w14:paraId="7B0F08E0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□戶口名簿或戶籍謄本(須含申請人完整記事)影本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46D11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□經區公所審定低收入戶</w:t>
            </w:r>
          </w:p>
          <w:p w14:paraId="1268EA0A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□經區公所審定中低收入戶</w:t>
            </w:r>
          </w:p>
          <w:p w14:paraId="5DE73256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□經區公所審定特殊境遇家庭</w:t>
            </w:r>
          </w:p>
          <w:p w14:paraId="0982E9A2" w14:textId="77777777" w:rsidR="00911013" w:rsidRDefault="00000000">
            <w:pPr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□家庭年所得50萬元以下</w:t>
            </w:r>
          </w:p>
        </w:tc>
      </w:tr>
    </w:tbl>
    <w:p w14:paraId="693B8DA4" w14:textId="77777777" w:rsidR="00911013" w:rsidRDefault="00000000">
      <w:pPr>
        <w:rPr>
          <w:rFonts w:ascii="標楷體" w:eastAsia="標楷體" w:hAnsi="標楷體"/>
          <w:sz w:val="28"/>
          <w:szCs w:val="28"/>
        </w:rPr>
        <w:sectPr w:rsidR="00911013">
          <w:footerReference w:type="default" r:id="rId7"/>
          <w:pgSz w:w="11906" w:h="16838"/>
          <w:pgMar w:top="906" w:right="851" w:bottom="851" w:left="1134" w:header="850" w:footer="720" w:gutter="0"/>
          <w:cols w:space="720"/>
          <w:docGrid w:type="lines" w:linePitch="1090"/>
        </w:sectPr>
      </w:pPr>
      <w:r>
        <w:rPr>
          <w:rFonts w:ascii="標楷體" w:eastAsia="標楷體" w:hAnsi="標楷體"/>
          <w:sz w:val="28"/>
          <w:szCs w:val="28"/>
        </w:rPr>
        <w:t xml:space="preserve">承辦人員：                           單位主管：         </w:t>
      </w:r>
    </w:p>
    <w:p w14:paraId="2CB5CDFB" w14:textId="77777777" w:rsidR="00911013" w:rsidRDefault="00000000">
      <w:pPr>
        <w:snapToGrid w:val="0"/>
        <w:spacing w:line="420" w:lineRule="exact"/>
      </w:pPr>
      <w:r>
        <w:rPr>
          <w:rFonts w:ascii="標楷體" w:eastAsia="標楷體" w:hAnsi="標楷體" w:cs="標楷體"/>
          <w:b/>
          <w:sz w:val="28"/>
          <w:szCs w:val="28"/>
        </w:rPr>
        <w:lastRenderedPageBreak/>
        <w:t>(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學校名稱</w:t>
      </w:r>
      <w:r>
        <w:rPr>
          <w:rFonts w:ascii="標楷體" w:eastAsia="標楷體" w:hAnsi="標楷體" w:cs="標楷體"/>
          <w:b/>
          <w:sz w:val="28"/>
          <w:szCs w:val="28"/>
        </w:rPr>
        <w:t>)申請臺南市清寒優秀學生獎學金總表</w:t>
      </w:r>
      <w:r>
        <w:rPr>
          <w:rFonts w:ascii="標楷體" w:eastAsia="標楷體" w:hAnsi="標楷體" w:cs="標楷體"/>
          <w:sz w:val="28"/>
          <w:szCs w:val="28"/>
        </w:rPr>
        <w:t>(請依學業成績高低排序)</w:t>
      </w:r>
    </w:p>
    <w:p w14:paraId="55ABE442" w14:textId="77777777" w:rsidR="00911013" w:rsidRDefault="00000000">
      <w:pPr>
        <w:snapToGrid w:val="0"/>
        <w:spacing w:line="420" w:lineRule="exact"/>
      </w:pPr>
      <w:r>
        <w:rPr>
          <w:rFonts w:ascii="標楷體" w:eastAsia="標楷體" w:hAnsi="標楷體" w:cs="標楷體"/>
          <w:sz w:val="28"/>
          <w:szCs w:val="28"/>
        </w:rPr>
        <w:t>一、申請組別：</w:t>
      </w:r>
    </w:p>
    <w:p w14:paraId="3E609C28" w14:textId="77777777" w:rsidR="00911013" w:rsidRDefault="00000000">
      <w:pPr>
        <w:pStyle w:val="Web"/>
        <w:snapToGrid w:val="0"/>
        <w:spacing w:before="0" w:after="0" w:line="400" w:lineRule="exact"/>
        <w:ind w:left="280" w:hanging="28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□高級中等學校及五年制專科學校一至三年級組</w:t>
      </w:r>
    </w:p>
    <w:p w14:paraId="1B537EC1" w14:textId="77777777" w:rsidR="00911013" w:rsidRDefault="00000000">
      <w:pPr>
        <w:pStyle w:val="Web"/>
        <w:snapToGrid w:val="0"/>
        <w:spacing w:before="0" w:after="0" w:line="400" w:lineRule="exact"/>
        <w:ind w:left="280" w:hanging="28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□大學校院及專科學校(含五年制專科學校四、五年級)組</w:t>
      </w:r>
    </w:p>
    <w:p w14:paraId="6D326BE1" w14:textId="77777777" w:rsidR="00911013" w:rsidRDefault="00000000">
      <w:pPr>
        <w:pStyle w:val="Web"/>
        <w:snapToGrid w:val="0"/>
        <w:spacing w:before="0" w:after="0" w:line="400" w:lineRule="exact"/>
        <w:ind w:left="280" w:hanging="28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二、學生總表：</w:t>
      </w:r>
    </w:p>
    <w:tbl>
      <w:tblPr>
        <w:tblW w:w="107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850"/>
        <w:gridCol w:w="1276"/>
        <w:gridCol w:w="709"/>
        <w:gridCol w:w="1559"/>
        <w:gridCol w:w="2268"/>
        <w:gridCol w:w="2699"/>
      </w:tblGrid>
      <w:tr w:rsidR="00911013" w14:paraId="7407092F" w14:textId="77777777">
        <w:tblPrEx>
          <w:tblCellMar>
            <w:top w:w="0" w:type="dxa"/>
            <w:bottom w:w="0" w:type="dxa"/>
          </w:tblCellMar>
        </w:tblPrEx>
        <w:trPr>
          <w:cantSplit/>
          <w:trHeight w:val="1146"/>
          <w:tblHeader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198AA" w14:textId="77777777" w:rsidR="00911013" w:rsidRDefault="00000000">
            <w:pPr>
              <w:pStyle w:val="Web"/>
              <w:spacing w:before="0" w:after="0"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A8A66" w14:textId="77777777" w:rsidR="00911013" w:rsidRDefault="00000000">
            <w:pPr>
              <w:pStyle w:val="Web"/>
              <w:spacing w:before="0" w:after="0"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C4053" w14:textId="77777777" w:rsidR="00911013" w:rsidRDefault="00000000">
            <w:pPr>
              <w:pStyle w:val="Web"/>
              <w:spacing w:before="0" w:after="0"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科系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C7EC1" w14:textId="77777777" w:rsidR="00911013" w:rsidRDefault="00000000">
            <w:pPr>
              <w:pStyle w:val="Web"/>
              <w:spacing w:before="0" w:after="0"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年級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77A59" w14:textId="77777777" w:rsidR="00911013" w:rsidRDefault="00000000">
            <w:pPr>
              <w:pStyle w:val="Web"/>
              <w:spacing w:before="0" w:after="0" w:line="3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學業成績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CD5FB4" w14:textId="77777777" w:rsidR="00911013" w:rsidRDefault="00000000">
            <w:pPr>
              <w:pStyle w:val="Web"/>
              <w:snapToGrid w:val="0"/>
              <w:spacing w:before="0" w:after="0" w:line="280" w:lineRule="exact"/>
              <w:jc w:val="center"/>
              <w:rPr>
                <w:rFonts w:ascii="標楷體" w:eastAsia="標楷體" w:hAnsi="標楷體" w:cs="標楷體"/>
                <w:b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32"/>
                <w:szCs w:val="32"/>
              </w:rPr>
              <w:t>檢核應繳證件</w:t>
            </w:r>
          </w:p>
          <w:p w14:paraId="08DD5F26" w14:textId="77777777" w:rsidR="00911013" w:rsidRDefault="00000000">
            <w:pPr>
              <w:pStyle w:val="Web"/>
              <w:snapToGrid w:val="0"/>
              <w:spacing w:before="0" w:after="0" w:line="280" w:lineRule="exact"/>
              <w:jc w:val="center"/>
            </w:pPr>
            <w:r>
              <w:rPr>
                <w:rFonts w:ascii="標楷體" w:eastAsia="標楷體" w:hAnsi="標楷體" w:cs="標楷體"/>
                <w:color w:val="FF0000"/>
              </w:rPr>
              <w:t>(請審查人核實勾選)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7F7B8" w14:textId="77777777" w:rsidR="00911013" w:rsidRDefault="00000000">
            <w:pPr>
              <w:pStyle w:val="Web"/>
              <w:snapToGrid w:val="0"/>
              <w:spacing w:before="0" w:after="0" w:line="280" w:lineRule="exact"/>
              <w:jc w:val="center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清寒身分【低(中低)收入戶或特殊境遇家庭，須持有區公所開立證明或公文，其餘須附國稅局開立最近一年度綜合所得稅各類所得資料清單】</w:t>
            </w:r>
          </w:p>
        </w:tc>
      </w:tr>
      <w:tr w:rsidR="00911013" w14:paraId="55895A24" w14:textId="77777777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84AE2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D8ED9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E175D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3206D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FE70A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DF44A0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□申請書</w:t>
            </w:r>
          </w:p>
          <w:p w14:paraId="6B58675E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□前一學期成績證明書</w:t>
            </w:r>
          </w:p>
          <w:p w14:paraId="398278A9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□獎懲紀錄及出勤紀錄</w:t>
            </w:r>
          </w:p>
          <w:p w14:paraId="5D5BBA71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□在學證明書或學生證影印本</w:t>
            </w:r>
          </w:p>
          <w:p w14:paraId="230C7318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□清寒身分證明影本</w:t>
            </w:r>
          </w:p>
          <w:p w14:paraId="2FA824BB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□戶口名簿或戶籍謄本(須含申請人完整記事)影本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5D892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□經區公所審定低收入戶</w:t>
            </w:r>
          </w:p>
          <w:p w14:paraId="6FA2538B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□經區公所審定中低收入戶</w:t>
            </w:r>
          </w:p>
          <w:p w14:paraId="416BFB06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□經區公所審定特殊境遇家庭</w:t>
            </w:r>
          </w:p>
          <w:p w14:paraId="6689F503" w14:textId="77777777" w:rsidR="00911013" w:rsidRDefault="00000000">
            <w:pPr>
              <w:pStyle w:val="Web"/>
              <w:snapToGrid w:val="0"/>
              <w:spacing w:before="0" w:after="0" w:line="340" w:lineRule="exact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</w:rPr>
              <w:t>家庭年所得50萬元以下</w:t>
            </w:r>
          </w:p>
        </w:tc>
      </w:tr>
      <w:tr w:rsidR="00911013" w14:paraId="45412842" w14:textId="77777777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4000E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2DEEB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EC24D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0D125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47C17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695DBE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□申請書</w:t>
            </w:r>
          </w:p>
          <w:p w14:paraId="1D3DFE45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□前一學期成績證明書</w:t>
            </w:r>
          </w:p>
          <w:p w14:paraId="6E50520A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□獎懲紀錄及出勤紀錄</w:t>
            </w:r>
          </w:p>
          <w:p w14:paraId="1A683396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□在學證明書或學生證影印本</w:t>
            </w:r>
          </w:p>
          <w:p w14:paraId="2A8FAEFA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□清寒身分證明影本</w:t>
            </w:r>
          </w:p>
          <w:p w14:paraId="65386A1C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□戶口名簿或戶籍謄本(須含申請人完整記事)影本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BA457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□經區公所審定低收入戶</w:t>
            </w:r>
          </w:p>
          <w:p w14:paraId="30EC7439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□經區公所審定中低收入戶</w:t>
            </w:r>
          </w:p>
          <w:p w14:paraId="7A3387A5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□經區公所審定特殊境遇家庭</w:t>
            </w:r>
          </w:p>
          <w:p w14:paraId="25E7B616" w14:textId="77777777" w:rsidR="00911013" w:rsidRDefault="00000000">
            <w:pPr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□家庭年所得50萬元以下</w:t>
            </w:r>
          </w:p>
        </w:tc>
      </w:tr>
      <w:tr w:rsidR="00911013" w14:paraId="3480BA29" w14:textId="77777777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243A4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9D85A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DAC37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4AAAC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46984" w14:textId="77777777" w:rsidR="00911013" w:rsidRDefault="00911013">
            <w:pPr>
              <w:pStyle w:val="Web"/>
              <w:snapToGrid w:val="0"/>
              <w:spacing w:before="0" w:after="0" w:line="400" w:lineRule="exact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70CF6A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□申請書</w:t>
            </w:r>
          </w:p>
          <w:p w14:paraId="53D1BCB2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□前一學期成績證明書</w:t>
            </w:r>
          </w:p>
          <w:p w14:paraId="3040D26E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□獎懲紀錄及出勤紀錄</w:t>
            </w:r>
          </w:p>
          <w:p w14:paraId="41D590AA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□在學證明書或學生證影印本</w:t>
            </w:r>
          </w:p>
          <w:p w14:paraId="391BA745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□清寒身分證明影本</w:t>
            </w:r>
          </w:p>
          <w:p w14:paraId="74ECCFEA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□戶口名簿或戶籍謄本(須含申請人完整記事)影本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139A5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□經區公所審定低收入戶</w:t>
            </w:r>
          </w:p>
          <w:p w14:paraId="303D4FAD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□經區公所審定中低收入戶</w:t>
            </w:r>
          </w:p>
          <w:p w14:paraId="3B26666E" w14:textId="77777777" w:rsidR="00911013" w:rsidRDefault="00000000">
            <w:pPr>
              <w:snapToGrid w:val="0"/>
              <w:spacing w:line="340" w:lineRule="exac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□經區公所審定特殊境遇家庭</w:t>
            </w:r>
          </w:p>
          <w:p w14:paraId="4B3467D9" w14:textId="77777777" w:rsidR="00911013" w:rsidRDefault="00000000">
            <w:pPr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□家庭年所得50萬元以下</w:t>
            </w:r>
          </w:p>
        </w:tc>
      </w:tr>
    </w:tbl>
    <w:p w14:paraId="497297ED" w14:textId="77777777" w:rsidR="00911013" w:rsidRDefault="0000000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承辦人員：                           單位主管：         </w:t>
      </w:r>
    </w:p>
    <w:p w14:paraId="4C3B418E" w14:textId="77777777" w:rsidR="00911013" w:rsidRDefault="00911013">
      <w:pPr>
        <w:snapToGrid w:val="0"/>
        <w:spacing w:line="420" w:lineRule="exact"/>
        <w:rPr>
          <w:rFonts w:ascii="標楷體" w:eastAsia="標楷體" w:hAnsi="標楷體"/>
          <w:sz w:val="28"/>
          <w:szCs w:val="28"/>
        </w:rPr>
      </w:pPr>
    </w:p>
    <w:sectPr w:rsidR="00911013">
      <w:headerReference w:type="default" r:id="rId8"/>
      <w:footerReference w:type="default" r:id="rId9"/>
      <w:pgSz w:w="11906" w:h="16838"/>
      <w:pgMar w:top="851" w:right="1800" w:bottom="1440" w:left="1800" w:header="720" w:footer="720" w:gutter="0"/>
      <w:cols w:space="720"/>
      <w:docGrid w:type="lines" w:linePitch="10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239AD" w14:textId="77777777" w:rsidR="00C0387E" w:rsidRDefault="00C0387E">
      <w:r>
        <w:separator/>
      </w:r>
    </w:p>
  </w:endnote>
  <w:endnote w:type="continuationSeparator" w:id="0">
    <w:p w14:paraId="124F6156" w14:textId="77777777" w:rsidR="00C0387E" w:rsidRDefault="00C0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7C7B" w14:textId="77777777" w:rsidR="00000000" w:rsidRDefault="00000000">
    <w:pPr>
      <w:pStyle w:val="a3"/>
      <w:spacing w:line="12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C73B9" w14:textId="77777777" w:rsidR="00000000" w:rsidRDefault="00000000">
    <w:pPr>
      <w:pStyle w:val="a3"/>
      <w:spacing w:line="12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659B0" w14:textId="77777777" w:rsidR="00000000" w:rsidRDefault="00000000">
    <w:pPr>
      <w:pStyle w:val="a3"/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FE8C9" w14:textId="77777777" w:rsidR="00C0387E" w:rsidRDefault="00C0387E">
      <w:r>
        <w:rPr>
          <w:color w:val="000000"/>
        </w:rPr>
        <w:separator/>
      </w:r>
    </w:p>
  </w:footnote>
  <w:footnote w:type="continuationSeparator" w:id="0">
    <w:p w14:paraId="5C9B96B6" w14:textId="77777777" w:rsidR="00C0387E" w:rsidRDefault="00C03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265B4" w14:textId="77777777" w:rsidR="00000000" w:rsidRDefault="000000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1013"/>
    <w:rsid w:val="00891634"/>
    <w:rsid w:val="00911013"/>
    <w:rsid w:val="00A31447"/>
    <w:rsid w:val="00C0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4F33E"/>
  <w15:docId w15:val="{EBEF760A-4BDA-40DA-82EB-042FA233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40" w:line="276" w:lineRule="auto"/>
    </w:pPr>
  </w:style>
  <w:style w:type="character" w:customStyle="1" w:styleId="a4">
    <w:name w:val="本文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MEI-LIN</dc:creator>
  <dc:description/>
  <cp:lastModifiedBy>育安老師 ♥</cp:lastModifiedBy>
  <cp:revision>2</cp:revision>
  <dcterms:created xsi:type="dcterms:W3CDTF">2026-08-31T23:32:00Z</dcterms:created>
  <dcterms:modified xsi:type="dcterms:W3CDTF">2026-08-31T23:32:00Z</dcterms:modified>
</cp:coreProperties>
</file>